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17A" w:rsidRDefault="00B8217A">
      <w:r w:rsidRPr="002A2E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39.75pt;visibility:visible">
            <v:imagedata r:id="rId4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2" o:spid="_x0000_i1026" type="#_x0000_t75" style="width:468pt;height:644.25pt;visibility:visible">
            <v:imagedata r:id="rId5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3" o:spid="_x0000_i1027" type="#_x0000_t75" style="width:468pt;height:644.25pt;visibility:visible">
            <v:imagedata r:id="rId6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4" o:spid="_x0000_i1028" type="#_x0000_t75" style="width:468pt;height:644.25pt;visibility:visible">
            <v:imagedata r:id="rId7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5" o:spid="_x0000_i1029" type="#_x0000_t75" style="width:468pt;height:644.25pt;visibility:visible">
            <v:imagedata r:id="rId8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6" o:spid="_x0000_i1030" type="#_x0000_t75" style="width:468pt;height:644.25pt;visibility:visible">
            <v:imagedata r:id="rId9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7" o:spid="_x0000_i1031" type="#_x0000_t75" style="width:468pt;height:644.25pt;visibility:visible">
            <v:imagedata r:id="rId10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8" o:spid="_x0000_i1032" type="#_x0000_t75" style="width:468pt;height:644.25pt;visibility:visible">
            <v:imagedata r:id="rId11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9" o:spid="_x0000_i1033" type="#_x0000_t75" style="width:468pt;height:644.25pt;visibility:visible">
            <v:imagedata r:id="rId12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10" o:spid="_x0000_i1034" type="#_x0000_t75" style="width:468pt;height:644.25pt;visibility:visible">
            <v:imagedata r:id="rId13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11" o:spid="_x0000_i1035" type="#_x0000_t75" style="width:468pt;height:644.25pt;visibility:visible">
            <v:imagedata r:id="rId14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12" o:spid="_x0000_i1036" type="#_x0000_t75" style="width:468pt;height:644.25pt;visibility:visible">
            <v:imagedata r:id="rId15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13" o:spid="_x0000_i1037" type="#_x0000_t75" style="width:468pt;height:644.25pt;visibility:visible">
            <v:imagedata r:id="rId16" o:title=""/>
          </v:shape>
        </w:pict>
      </w:r>
    </w:p>
    <w:p w:rsidR="00B8217A" w:rsidRDefault="00B8217A"/>
    <w:p w:rsidR="00B8217A" w:rsidRDefault="00B8217A"/>
    <w:p w:rsidR="00B8217A" w:rsidRDefault="00B8217A"/>
    <w:p w:rsidR="00B8217A" w:rsidRDefault="00B8217A"/>
    <w:p w:rsidR="00B8217A" w:rsidRDefault="00B8217A"/>
    <w:p w:rsidR="00B8217A" w:rsidRDefault="00B8217A">
      <w:r w:rsidRPr="002A2E17">
        <w:rPr>
          <w:noProof/>
        </w:rPr>
        <w:pict>
          <v:shape id="Рисунок 14" o:spid="_x0000_i1038" type="#_x0000_t75" style="width:468pt;height:644.25pt;visibility:visible">
            <v:imagedata r:id="rId17" o:title=""/>
          </v:shape>
        </w:pict>
      </w:r>
      <w:bookmarkStart w:id="0" w:name="_GoBack"/>
      <w:bookmarkEnd w:id="0"/>
    </w:p>
    <w:sectPr w:rsidR="00B8217A" w:rsidSect="000E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78C4"/>
    <w:rsid w:val="000E3F26"/>
    <w:rsid w:val="00236C3C"/>
    <w:rsid w:val="002A2E17"/>
    <w:rsid w:val="003D6895"/>
    <w:rsid w:val="004C5569"/>
    <w:rsid w:val="00947DA8"/>
    <w:rsid w:val="00B8217A"/>
    <w:rsid w:val="00E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F26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EE7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E7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14</Pages>
  <Words>15</Words>
  <Characters>92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Amd</cp:lastModifiedBy>
  <cp:revision>2</cp:revision>
  <dcterms:created xsi:type="dcterms:W3CDTF">2015-03-12T08:56:00Z</dcterms:created>
  <dcterms:modified xsi:type="dcterms:W3CDTF">2015-04-20T16:43:00Z</dcterms:modified>
</cp:coreProperties>
</file>